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table"/>
      </w:tblPr>
      <w:tblGrid>
        <w:gridCol w:w="3846"/>
        <w:gridCol w:w="1014"/>
        <w:gridCol w:w="4630"/>
        <w:gridCol w:w="1081"/>
        <w:gridCol w:w="3843"/>
      </w:tblGrid>
      <w:tr w:rsidR="00A74156" w14:paraId="3672E957" w14:textId="77777777" w:rsidTr="00B21368">
        <w:trPr>
          <w:cantSplit/>
          <w:trHeight w:hRule="exact" w:val="10656"/>
          <w:jc w:val="center"/>
        </w:trPr>
        <w:tc>
          <w:tcPr>
            <w:tcW w:w="3846" w:type="dxa"/>
          </w:tcPr>
          <w:tbl>
            <w:tblPr>
              <w:tblStyle w:val="BrochureHostTab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31"/>
            </w:tblGrid>
            <w:tr w:rsidR="00A74156" w14:paraId="39FA497B" w14:textId="77777777">
              <w:trPr>
                <w:trHeight w:hRule="exact" w:val="86"/>
              </w:trPr>
              <w:tc>
                <w:tcPr>
                  <w:tcW w:w="3831" w:type="dxa"/>
                  <w:shd w:val="clear" w:color="auto" w:fill="000000" w:themeFill="text1"/>
                </w:tcPr>
                <w:p w14:paraId="1E623E3C" w14:textId="77777777" w:rsidR="00A74156" w:rsidRDefault="00A74156" w:rsidP="00DB1DFC">
                  <w:pPr>
                    <w:spacing w:after="180" w:line="288" w:lineRule="auto"/>
                    <w:jc w:val="center"/>
                  </w:pPr>
                </w:p>
              </w:tc>
            </w:tr>
          </w:tbl>
          <w:p w14:paraId="26936A29" w14:textId="77777777" w:rsidR="00A74156" w:rsidRDefault="00FF29A1" w:rsidP="00DB1D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617CC9" wp14:editId="4383DF56">
                  <wp:extent cx="1855470" cy="21937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232" cy="229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0BC6F" w14:textId="55209569" w:rsidR="00FF29A1" w:rsidRDefault="00FF29A1" w:rsidP="00DB1D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210289" wp14:editId="36AB5EDC">
                  <wp:extent cx="1950085" cy="1954382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681" cy="201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758CD" w14:textId="5109FF46" w:rsidR="00FF29A1" w:rsidRDefault="00B02137" w:rsidP="00DB1D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9EC9A1" wp14:editId="483FC7EB">
                  <wp:extent cx="1950085" cy="211528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871" cy="213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dxa"/>
            <w:textDirection w:val="btLr"/>
          </w:tcPr>
          <w:p w14:paraId="0F8687FE" w14:textId="77777777" w:rsidR="00A74156" w:rsidRDefault="00A74156"/>
        </w:tc>
        <w:tc>
          <w:tcPr>
            <w:tcW w:w="4630" w:type="dxa"/>
          </w:tcPr>
          <w:p w14:paraId="0C11938D" w14:textId="77777777" w:rsidR="00F64DB7" w:rsidRPr="00F64DB7" w:rsidRDefault="00F64DB7" w:rsidP="00F64DB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</w:pPr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 xml:space="preserve">Angie Duckworth owner of Duckworth Fitness &amp; George Bryan Golf Academy have joined to offer a new Golf Fitness Academy. </w:t>
            </w:r>
          </w:p>
          <w:p w14:paraId="19563BC7" w14:textId="77777777" w:rsidR="00F64DB7" w:rsidRPr="00F64DB7" w:rsidRDefault="00F64DB7" w:rsidP="00F64DB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</w:pPr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> </w:t>
            </w:r>
          </w:p>
          <w:p w14:paraId="1C3FF393" w14:textId="77777777" w:rsidR="00F64DB7" w:rsidRPr="00F64DB7" w:rsidRDefault="00F64DB7" w:rsidP="00F64DB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</w:pPr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>Angie wants to help people move naturally so they can better enjoy the things they love most.</w:t>
            </w:r>
          </w:p>
          <w:p w14:paraId="5C6FFD4E" w14:textId="77777777" w:rsidR="00F64DB7" w:rsidRPr="00F64DB7" w:rsidRDefault="00F64DB7" w:rsidP="00F64DB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</w:pPr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> </w:t>
            </w:r>
          </w:p>
          <w:p w14:paraId="4F558E4C" w14:textId="77777777" w:rsidR="00F64DB7" w:rsidRPr="00F64DB7" w:rsidRDefault="00F64DB7" w:rsidP="00F64DB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</w:pPr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 xml:space="preserve">Coming from a once sedentary and unfit background, </w:t>
            </w:r>
            <w:proofErr w:type="gramStart"/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>She</w:t>
            </w:r>
            <w:proofErr w:type="gramEnd"/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 xml:space="preserve"> believe wholeheartedly that movement is a necessary component of physical and mental wellness.  In addition to teaching online and in person, Angie loves </w:t>
            </w:r>
            <w:proofErr w:type="spellStart"/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>pilates</w:t>
            </w:r>
            <w:proofErr w:type="spellEnd"/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 xml:space="preserve">, golf and </w:t>
            </w:r>
            <w:proofErr w:type="gramStart"/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>her</w:t>
            </w:r>
            <w:proofErr w:type="gramEnd"/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 xml:space="preserve"> is passion for the  </w:t>
            </w:r>
          </w:p>
          <w:p w14:paraId="2040E835" w14:textId="77777777" w:rsidR="00F64DB7" w:rsidRPr="00F64DB7" w:rsidRDefault="00F64DB7" w:rsidP="00F64DB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</w:pPr>
            <w:proofErr w:type="spellStart"/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>Livestong</w:t>
            </w:r>
            <w:proofErr w:type="spellEnd"/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 xml:space="preserve"> and Parkinson Programs. </w:t>
            </w:r>
          </w:p>
          <w:p w14:paraId="7518F09F" w14:textId="77777777" w:rsidR="00F64DB7" w:rsidRPr="00F64DB7" w:rsidRDefault="00F64DB7" w:rsidP="00F64DB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</w:pPr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> </w:t>
            </w:r>
          </w:p>
          <w:p w14:paraId="58D40CE1" w14:textId="77777777" w:rsidR="00F64DB7" w:rsidRPr="00F64DB7" w:rsidRDefault="00F64DB7" w:rsidP="00F64DB7">
            <w:pPr>
              <w:widowControl w:val="0"/>
              <w:spacing w:after="15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>She is a life learn and holds a Personal Trainer certification, Corrective Exercise Specialist along with a Fitness Nutrition Certification through National Association of Sports Medicine. She understands how gaining a deeper awareness of how your body moves can      improve every aspect of your life.</w:t>
            </w:r>
          </w:p>
          <w:p w14:paraId="59FEFD29" w14:textId="77777777" w:rsidR="00F64DB7" w:rsidRPr="00F64DB7" w:rsidRDefault="00F64DB7" w:rsidP="00F64DB7">
            <w:pPr>
              <w:widowControl w:val="0"/>
              <w:spacing w:after="15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F64DB7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4"/>
                <w:szCs w:val="24"/>
                <w14:cntxtAlts/>
              </w:rPr>
              <w:t xml:space="preserve">She </w:t>
            </w:r>
            <w:proofErr w:type="gramStart"/>
            <w:r w:rsidRPr="00F64DB7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4"/>
                <w:szCs w:val="24"/>
                <w14:cntxtAlts/>
              </w:rPr>
              <w:t>want</w:t>
            </w:r>
            <w:proofErr w:type="gramEnd"/>
            <w:r w:rsidRPr="00F64DB7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4"/>
                <w:szCs w:val="24"/>
                <w14:cntxtAlts/>
              </w:rPr>
              <w:t xml:space="preserve"> to help improve the quality of others life and make it accessible to all.</w:t>
            </w:r>
          </w:p>
          <w:p w14:paraId="2642FD8A" w14:textId="77777777" w:rsidR="00F64DB7" w:rsidRPr="00F64DB7" w:rsidRDefault="00F64DB7" w:rsidP="00F64DB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</w:pPr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 xml:space="preserve">She also </w:t>
            </w:r>
            <w:proofErr w:type="gramStart"/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>hold</w:t>
            </w:r>
            <w:proofErr w:type="gramEnd"/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 xml:space="preserve"> a specialty certification in Pilates, Bootcamp, &amp; Group Fitness.</w:t>
            </w:r>
          </w:p>
          <w:p w14:paraId="73056355" w14:textId="77777777" w:rsidR="00F64DB7" w:rsidRPr="00F64DB7" w:rsidRDefault="00F64DB7" w:rsidP="00F64DB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F64DB7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4"/>
                <w:szCs w:val="24"/>
                <w14:cntxtAlts/>
              </w:rPr>
              <w:t> </w:t>
            </w:r>
          </w:p>
          <w:p w14:paraId="30C0A9AB" w14:textId="77777777" w:rsidR="00F64DB7" w:rsidRPr="00F64DB7" w:rsidRDefault="00F64DB7" w:rsidP="00F64DB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 xml:space="preserve">She would love helping you achieve your health and fitness goals and believes that </w:t>
            </w:r>
            <w:proofErr w:type="gramStart"/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>it’s</w:t>
            </w:r>
            <w:proofErr w:type="gramEnd"/>
            <w:r w:rsidRPr="00F64DB7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4"/>
                <w14:cntxtAlts/>
              </w:rPr>
              <w:t xml:space="preserve"> never too late to get your body moving and enjoying the things you love. </w:t>
            </w:r>
          </w:p>
          <w:p w14:paraId="6A39CD46" w14:textId="77777777" w:rsidR="00F64DB7" w:rsidRPr="00F64DB7" w:rsidRDefault="00F64DB7" w:rsidP="00F64D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14:cntxtAlts/>
              </w:rPr>
            </w:pPr>
            <w:r w:rsidRPr="00F64DB7">
              <w:rPr>
                <w:rFonts w:ascii="Times New Roman" w:eastAsia="Times New Roman" w:hAnsi="Times New Roman" w:cs="Times New Roman"/>
                <w:color w:val="000000"/>
                <w:kern w:val="28"/>
                <w14:cntxtAlts/>
              </w:rPr>
              <w:t> </w:t>
            </w:r>
          </w:p>
          <w:p w14:paraId="44832B67" w14:textId="77777777" w:rsidR="00A74156" w:rsidRDefault="00A74156"/>
        </w:tc>
        <w:tc>
          <w:tcPr>
            <w:tcW w:w="1081" w:type="dxa"/>
          </w:tcPr>
          <w:p w14:paraId="7724EFF9" w14:textId="77777777" w:rsidR="00A74156" w:rsidRDefault="00A74156"/>
        </w:tc>
        <w:tc>
          <w:tcPr>
            <w:tcW w:w="3843" w:type="dxa"/>
          </w:tcPr>
          <w:p w14:paraId="0EEF3D52" w14:textId="77777777" w:rsidR="00B21368" w:rsidRPr="00B21368" w:rsidRDefault="00B21368" w:rsidP="00B2136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14:cntxtAlts/>
              </w:rPr>
            </w:pPr>
            <w:r w:rsidRPr="00B21368">
              <w:rPr>
                <w:rFonts w:ascii="Times New Roman" w:eastAsia="Times New Roman" w:hAnsi="Times New Roman" w:cs="Times New Roman"/>
                <w:color w:val="000000"/>
                <w:kern w:val="28"/>
                <w14:cntxtAlts/>
              </w:rPr>
              <w:t> </w:t>
            </w:r>
          </w:p>
          <w:p w14:paraId="5BDFDECB" w14:textId="158CD42B" w:rsidR="00A74156" w:rsidRDefault="005F2ED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BC67EE" wp14:editId="6B31B53D">
                      <wp:simplePos x="0" y="0"/>
                      <wp:positionH relativeFrom="column">
                        <wp:posOffset>-285115</wp:posOffset>
                      </wp:positionH>
                      <wp:positionV relativeFrom="paragraph">
                        <wp:posOffset>2907030</wp:posOffset>
                      </wp:positionV>
                      <wp:extent cx="2849880" cy="3573780"/>
                      <wp:effectExtent l="0" t="0" r="0" b="762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9880" cy="3573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5F40DD" w14:textId="21E81296" w:rsidR="00771959" w:rsidRPr="00960BC9" w:rsidRDefault="00771959" w:rsidP="00960B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60BC9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Present</w:t>
                                  </w:r>
                                </w:p>
                                <w:p w14:paraId="18E47209" w14:textId="77777777" w:rsidR="00771959" w:rsidRPr="00B21368" w:rsidRDefault="00771959" w:rsidP="00B21368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6600"/>
                                      <w:kern w:val="28"/>
                                      <w:sz w:val="72"/>
                                      <w:szCs w:val="72"/>
                                      <w14:cntxtAlts/>
                                    </w:rPr>
                                  </w:pPr>
                                  <w:r w:rsidRPr="00B21368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6600"/>
                                      <w:kern w:val="28"/>
                                      <w:sz w:val="72"/>
                                      <w:szCs w:val="72"/>
                                      <w14:cntxtAlts/>
                                    </w:rPr>
                                    <w:t>Golf</w:t>
                                  </w:r>
                                </w:p>
                                <w:p w14:paraId="0EF77639" w14:textId="77777777" w:rsidR="00771959" w:rsidRPr="00B21368" w:rsidRDefault="00771959" w:rsidP="00B21368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Comic Sans MS" w:eastAsia="Times New Roman" w:hAnsi="Comic Sans MS" w:cs="Times New Roman"/>
                                      <w:color w:val="56945A"/>
                                      <w:kern w:val="28"/>
                                      <w:sz w:val="72"/>
                                      <w:szCs w:val="72"/>
                                      <w14:cntxtAlts/>
                                    </w:rPr>
                                  </w:pPr>
                                  <w:r w:rsidRPr="00B21368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6600"/>
                                      <w:kern w:val="28"/>
                                      <w:sz w:val="72"/>
                                      <w:szCs w:val="72"/>
                                      <w14:cntxtAlts/>
                                    </w:rPr>
                                    <w:t>Fitness Academy</w:t>
                                  </w:r>
                                </w:p>
                                <w:p w14:paraId="1104BA7B" w14:textId="77777777" w:rsidR="00771959" w:rsidRDefault="00771959" w:rsidP="00B21368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iCs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14:cntxtAlts/>
                                    </w:rPr>
                                  </w:pPr>
                                </w:p>
                                <w:p w14:paraId="78E12A05" w14:textId="3515665C" w:rsidR="00771959" w:rsidRPr="00B21368" w:rsidRDefault="00771959" w:rsidP="00B21368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iCs/>
                                      <w:color w:val="000000" w:themeColor="text1"/>
                                      <w:kern w:val="28"/>
                                      <w:sz w:val="24"/>
                                      <w:szCs w:val="24"/>
                                      <w14:cntxtAlts/>
                                    </w:rPr>
                                  </w:pPr>
                                  <w:r w:rsidRPr="00B21368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iCs/>
                                      <w:color w:val="000000" w:themeColor="text1"/>
                                      <w:kern w:val="28"/>
                                      <w:sz w:val="24"/>
                                      <w:szCs w:val="24"/>
                                      <w14:cntxtAlts/>
                                    </w:rPr>
                                    <w:t>(803) 781-2063</w:t>
                                  </w:r>
                                </w:p>
                                <w:p w14:paraId="7115FB46" w14:textId="77777777" w:rsidR="00771959" w:rsidRPr="00B21368" w:rsidRDefault="00771959" w:rsidP="00B21368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iCs/>
                                      <w:color w:val="000000" w:themeColor="text1"/>
                                      <w:kern w:val="28"/>
                                      <w:sz w:val="24"/>
                                      <w:szCs w:val="24"/>
                                      <w:u w:val="single"/>
                                      <w14:cntxtAlts/>
                                    </w:rPr>
                                  </w:pPr>
                                  <w:r w:rsidRPr="00B21368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iCs/>
                                      <w:color w:val="000000" w:themeColor="text1"/>
                                      <w:kern w:val="28"/>
                                      <w:sz w:val="24"/>
                                      <w:szCs w:val="24"/>
                                      <w:u w:val="single"/>
                                      <w14:cntxtAlts/>
                                    </w:rPr>
                                    <w:t>www.georgebryangolfacademy.com</w:t>
                                  </w:r>
                                </w:p>
                                <w:p w14:paraId="35967996" w14:textId="77777777" w:rsidR="00771959" w:rsidRPr="00B21368" w:rsidRDefault="00771959" w:rsidP="00B21368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iCs/>
                                      <w:color w:val="000000" w:themeColor="text1"/>
                                      <w:kern w:val="28"/>
                                      <w:sz w:val="24"/>
                                      <w:szCs w:val="24"/>
                                      <w:u w:val="single"/>
                                      <w14:cntxtAlts/>
                                    </w:rPr>
                                  </w:pPr>
                                  <w:r w:rsidRPr="00B21368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iCs/>
                                      <w:color w:val="000000" w:themeColor="text1"/>
                                      <w:kern w:val="28"/>
                                      <w:sz w:val="24"/>
                                      <w:szCs w:val="24"/>
                                      <w:u w:val="single"/>
                                      <w14:cntxtAlts/>
                                    </w:rPr>
                                    <w:t> </w:t>
                                  </w:r>
                                </w:p>
                                <w:p w14:paraId="68C34548" w14:textId="77777777" w:rsidR="00771959" w:rsidRPr="00B21368" w:rsidRDefault="00771959" w:rsidP="00B21368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iCs/>
                                      <w:color w:val="000000" w:themeColor="text1"/>
                                      <w:kern w:val="28"/>
                                      <w:sz w:val="24"/>
                                      <w:szCs w:val="24"/>
                                      <w:u w:val="single"/>
                                      <w14:cntxtAlts/>
                                    </w:rPr>
                                  </w:pPr>
                                  <w:r w:rsidRPr="00B21368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iCs/>
                                      <w:color w:val="000000" w:themeColor="text1"/>
                                      <w:kern w:val="28"/>
                                      <w:sz w:val="24"/>
                                      <w:szCs w:val="24"/>
                                      <w:u w:val="single"/>
                                      <w14:cntxtAlts/>
                                    </w:rPr>
                                    <w:t>614/554-9391</w:t>
                                  </w:r>
                                </w:p>
                                <w:p w14:paraId="2645DA89" w14:textId="77777777" w:rsidR="00771959" w:rsidRPr="00B21368" w:rsidRDefault="00771959" w:rsidP="00B21368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iCs/>
                                      <w:color w:val="000000" w:themeColor="text1"/>
                                      <w:kern w:val="28"/>
                                      <w:sz w:val="24"/>
                                      <w:szCs w:val="24"/>
                                      <w:u w:val="single"/>
                                      <w14:cntxtAlts/>
                                    </w:rPr>
                                  </w:pPr>
                                  <w:r w:rsidRPr="00B21368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iCs/>
                                      <w:color w:val="000000" w:themeColor="text1"/>
                                      <w:kern w:val="28"/>
                                      <w:sz w:val="24"/>
                                      <w:szCs w:val="24"/>
                                      <w:u w:val="single"/>
                                      <w14:cntxtAlts/>
                                    </w:rPr>
                                    <w:t>ducky8224@gmail.com</w:t>
                                  </w:r>
                                </w:p>
                                <w:p w14:paraId="60DD8B84" w14:textId="77777777" w:rsidR="00771959" w:rsidRPr="00B21368" w:rsidRDefault="00771959" w:rsidP="00B21368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kern w:val="28"/>
                                      <w14:cntxtAlts/>
                                    </w:rPr>
                                  </w:pPr>
                                  <w:r w:rsidRPr="00B2136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kern w:val="28"/>
                                      <w14:cntxtAlts/>
                                    </w:rPr>
                                    <w:t> </w:t>
                                  </w:r>
                                </w:p>
                                <w:p w14:paraId="6A413829" w14:textId="77777777" w:rsidR="00771959" w:rsidRPr="00B21368" w:rsidRDefault="00771959" w:rsidP="005F2EDA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238D28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BC67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margin-left:-22.45pt;margin-top:228.9pt;width:224.4pt;height:28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" filled="f" stroked="f">
                      <v:textbox>
                        <w:txbxContent>
                          <w:p w14:paraId="475F40DD" w14:textId="21E81296" w:rsidR="00771959" w:rsidRPr="00960BC9" w:rsidRDefault="00771959" w:rsidP="00960BC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BC9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Present</w:t>
                            </w:r>
                          </w:p>
                          <w:p w14:paraId="18E47209" w14:textId="77777777" w:rsidR="00771959" w:rsidRPr="00B21368" w:rsidRDefault="00771959" w:rsidP="00B2136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6600"/>
                                <w:kern w:val="28"/>
                                <w:sz w:val="72"/>
                                <w:szCs w:val="72"/>
                                <w14:cntxtAlts/>
                              </w:rPr>
                            </w:pPr>
                            <w:r w:rsidRPr="00B2136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6600"/>
                                <w:kern w:val="28"/>
                                <w:sz w:val="72"/>
                                <w:szCs w:val="72"/>
                                <w14:cntxtAlts/>
                              </w:rPr>
                              <w:t>Golf</w:t>
                            </w:r>
                          </w:p>
                          <w:p w14:paraId="0EF77639" w14:textId="77777777" w:rsidR="00771959" w:rsidRPr="00B21368" w:rsidRDefault="00771959" w:rsidP="00B2136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56945A"/>
                                <w:kern w:val="28"/>
                                <w:sz w:val="72"/>
                                <w:szCs w:val="72"/>
                                <w14:cntxtAlts/>
                              </w:rPr>
                            </w:pPr>
                            <w:r w:rsidRPr="00B2136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6600"/>
                                <w:kern w:val="28"/>
                                <w:sz w:val="72"/>
                                <w:szCs w:val="72"/>
                                <w14:cntxtAlts/>
                              </w:rPr>
                              <w:t>Fitness Academy</w:t>
                            </w:r>
                          </w:p>
                          <w:p w14:paraId="1104BA7B" w14:textId="77777777" w:rsidR="00771959" w:rsidRDefault="00771959" w:rsidP="00B2136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14:paraId="78E12A05" w14:textId="3515665C" w:rsidR="00771959" w:rsidRPr="00B21368" w:rsidRDefault="00771959" w:rsidP="00B2136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2136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(803) 781-2063</w:t>
                            </w:r>
                          </w:p>
                          <w:p w14:paraId="7115FB46" w14:textId="77777777" w:rsidR="00771959" w:rsidRPr="00B21368" w:rsidRDefault="00771959" w:rsidP="00B2136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</w:pPr>
                            <w:r w:rsidRPr="00B2136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www.georgebryangolfacademy.com</w:t>
                            </w:r>
                          </w:p>
                          <w:p w14:paraId="35967996" w14:textId="77777777" w:rsidR="00771959" w:rsidRPr="00B21368" w:rsidRDefault="00771959" w:rsidP="00B21368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</w:pPr>
                            <w:r w:rsidRPr="00B2136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 </w:t>
                            </w:r>
                          </w:p>
                          <w:p w14:paraId="68C34548" w14:textId="77777777" w:rsidR="00771959" w:rsidRPr="00B21368" w:rsidRDefault="00771959" w:rsidP="00B2136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</w:pPr>
                            <w:r w:rsidRPr="00B2136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614/554-9391</w:t>
                            </w:r>
                          </w:p>
                          <w:p w14:paraId="2645DA89" w14:textId="77777777" w:rsidR="00771959" w:rsidRPr="00B21368" w:rsidRDefault="00771959" w:rsidP="00B2136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</w:pPr>
                            <w:r w:rsidRPr="00B2136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ducky8224@gmail.com</w:t>
                            </w:r>
                          </w:p>
                          <w:p w14:paraId="60DD8B84" w14:textId="77777777" w:rsidR="00771959" w:rsidRPr="00B21368" w:rsidRDefault="00771959" w:rsidP="00B21368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B213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14:cntxtAlts/>
                              </w:rPr>
                              <w:t> </w:t>
                            </w:r>
                          </w:p>
                          <w:p w14:paraId="6A413829" w14:textId="77777777" w:rsidR="00771959" w:rsidRPr="00B21368" w:rsidRDefault="00771959" w:rsidP="005F2EDA">
                            <w:pPr>
                              <w:jc w:val="center"/>
                              <w:rPr>
                                <w:b/>
                                <w:noProof/>
                                <w:color w:val="238D28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5F6E1F6" wp14:editId="26D36CA8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871220</wp:posOffset>
                      </wp:positionV>
                      <wp:extent cx="1596390" cy="516255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516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B17BF" w14:textId="0309ABD3" w:rsidR="00771959" w:rsidRPr="005F2EDA" w:rsidRDefault="00771959" w:rsidP="005F2EDA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60BC9">
                                    <w:rPr>
                                      <w:b/>
                                      <w:noProof/>
                                      <w:color w:val="238D28"/>
                                      <w:sz w:val="56"/>
                                      <w:szCs w:val="5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&amp;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6E1F6" id="Text Box 11" o:spid="_x0000_s1027" type="#_x0000_t202" style="position:absolute;margin-left:36pt;margin-top:68.6pt;width:125.7pt;height:4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" filled="f" stroked="f">
                      <v:textbox>
                        <w:txbxContent>
                          <w:p w14:paraId="4CCB17BF" w14:textId="0309ABD3" w:rsidR="00771959" w:rsidRPr="005F2EDA" w:rsidRDefault="00771959" w:rsidP="005F2EDA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BC9">
                              <w:rPr>
                                <w:b/>
                                <w:noProof/>
                                <w:color w:val="238D28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59264" behindDoc="0" locked="0" layoutInCell="1" allowOverlap="1" wp14:anchorId="057269A7" wp14:editId="2C6BD3E8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1383665</wp:posOffset>
                  </wp:positionV>
                  <wp:extent cx="1870710" cy="135636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61312" behindDoc="0" locked="0" layoutInCell="1" allowOverlap="1" wp14:anchorId="5547428F" wp14:editId="145BCF6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38735</wp:posOffset>
                  </wp:positionV>
                  <wp:extent cx="2107565" cy="792480"/>
                  <wp:effectExtent l="0" t="0" r="6985" b="7620"/>
                  <wp:wrapNone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6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16E6F0B" w14:textId="77777777" w:rsidR="00A74156" w:rsidRDefault="00A74156">
      <w:pPr>
        <w:pStyle w:val="NoSpacing"/>
        <w:rPr>
          <w:sz w:val="8"/>
        </w:rPr>
      </w:pPr>
    </w:p>
    <w:p w14:paraId="50D97BA0" w14:textId="77777777" w:rsidR="00F64DB7" w:rsidRDefault="00F64DB7" w:rsidP="00F64DB7">
      <w:pPr>
        <w:spacing w:after="0" w:line="256" w:lineRule="auto"/>
        <w:jc w:val="center"/>
        <w:rPr>
          <w:rFonts w:ascii="Comic Sans MS" w:eastAsia="Times New Roman" w:hAnsi="Comic Sans MS" w:cs="Times New Roman"/>
          <w:b/>
          <w:bCs/>
          <w:color w:val="006600"/>
          <w:kern w:val="28"/>
          <w:sz w:val="28"/>
          <w:szCs w:val="28"/>
          <w14:cntxtAlts/>
        </w:rPr>
        <w:sectPr w:rsidR="00F64DB7">
          <w:pgSz w:w="15840" w:h="12240" w:orient="landscape" w:code="1"/>
          <w:pgMar w:top="720" w:right="720" w:bottom="720" w:left="720" w:header="720" w:footer="720" w:gutter="0"/>
          <w:cols w:space="720"/>
          <w:vAlign w:val="center"/>
          <w:docGrid w:linePitch="360"/>
        </w:sectPr>
      </w:pPr>
    </w:p>
    <w:p w14:paraId="3290AC9B" w14:textId="77777777" w:rsidR="00F64DB7" w:rsidRPr="00C34AA7" w:rsidRDefault="00F64DB7" w:rsidP="00F64DB7">
      <w:pPr>
        <w:spacing w:after="0" w:line="256" w:lineRule="auto"/>
        <w:jc w:val="center"/>
        <w:rPr>
          <w:rFonts w:ascii="Calibri" w:eastAsia="Times New Roman" w:hAnsi="Calibri" w:cs="Times New Roman"/>
          <w:b/>
          <w:bCs/>
          <w:color w:val="006600"/>
          <w:kern w:val="28"/>
          <w:sz w:val="44"/>
          <w:szCs w:val="44"/>
          <w14:cntxtAlts/>
        </w:rPr>
      </w:pPr>
      <w:r w:rsidRPr="00C34AA7">
        <w:rPr>
          <w:rFonts w:ascii="Calibri" w:eastAsia="Times New Roman" w:hAnsi="Calibri" w:cs="Times New Roman"/>
          <w:b/>
          <w:bCs/>
          <w:color w:val="006600"/>
          <w:kern w:val="28"/>
          <w:sz w:val="44"/>
          <w:szCs w:val="44"/>
          <w14:cntxtAlts/>
        </w:rPr>
        <w:lastRenderedPageBreak/>
        <w:t>Golf Fitness Options</w:t>
      </w:r>
    </w:p>
    <w:p w14:paraId="733A81C2" w14:textId="77777777" w:rsidR="00F64DB7" w:rsidRPr="00F64DB7" w:rsidRDefault="00F64DB7" w:rsidP="00F64DB7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One on One 1 Hour session $90</w:t>
      </w:r>
    </w:p>
    <w:p w14:paraId="2690EC4F" w14:textId="77777777" w:rsidR="00F64DB7" w:rsidRPr="00F64DB7" w:rsidRDefault="00F64DB7" w:rsidP="00F64DB7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Half Hour session $50</w:t>
      </w:r>
    </w:p>
    <w:p w14:paraId="20C65DDB" w14:textId="77777777" w:rsidR="00F64DB7" w:rsidRPr="00F64DB7" w:rsidRDefault="00F64DB7" w:rsidP="00F64DB7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b/>
          <w:bCs/>
          <w:color w:val="006600"/>
          <w:kern w:val="28"/>
          <w:sz w:val="24"/>
          <w:szCs w:val="24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Packages available starting at $250</w:t>
      </w:r>
    </w:p>
    <w:p w14:paraId="750B5526" w14:textId="4957709F" w:rsidR="00F64DB7" w:rsidRDefault="00F64DB7" w:rsidP="00F64DB7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b/>
          <w:bCs/>
          <w:color w:val="006600"/>
          <w:kern w:val="28"/>
          <w:sz w:val="16"/>
          <w:szCs w:val="16"/>
          <w14:cntxtAlts/>
        </w:rPr>
      </w:pPr>
      <w:r w:rsidRPr="00F64DB7">
        <w:rPr>
          <w:rFonts w:ascii="Calibri" w:eastAsia="Times New Roman" w:hAnsi="Calibri" w:cs="Times New Roman"/>
          <w:b/>
          <w:bCs/>
          <w:color w:val="006600"/>
          <w:kern w:val="28"/>
          <w:sz w:val="16"/>
          <w:szCs w:val="16"/>
          <w14:cntxtAlts/>
        </w:rPr>
        <w:t> </w:t>
      </w:r>
    </w:p>
    <w:p w14:paraId="3A884CE4" w14:textId="77777777" w:rsidR="00C34AA7" w:rsidRPr="00F64DB7" w:rsidRDefault="00C34AA7" w:rsidP="00F64DB7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b/>
          <w:bCs/>
          <w:color w:val="006600"/>
          <w:kern w:val="28"/>
          <w:sz w:val="16"/>
          <w:szCs w:val="16"/>
          <w14:cntxtAlts/>
        </w:rPr>
      </w:pPr>
    </w:p>
    <w:p w14:paraId="4ECE94A8" w14:textId="77777777" w:rsidR="00F64DB7" w:rsidRPr="00C34AA7" w:rsidRDefault="00F64DB7" w:rsidP="00F64DB7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3399"/>
          <w:kern w:val="28"/>
          <w:sz w:val="44"/>
          <w:szCs w:val="44"/>
          <w14:cntxtAlts/>
        </w:rPr>
      </w:pPr>
      <w:r w:rsidRPr="00C34AA7">
        <w:rPr>
          <w:rFonts w:ascii="Calibri" w:eastAsia="Times New Roman" w:hAnsi="Calibri" w:cs="Times New Roman"/>
          <w:b/>
          <w:bCs/>
          <w:color w:val="FF3399"/>
          <w:kern w:val="28"/>
          <w:sz w:val="44"/>
          <w:szCs w:val="44"/>
          <w14:cntxtAlts/>
        </w:rPr>
        <w:t xml:space="preserve">Women’s Only </w:t>
      </w:r>
    </w:p>
    <w:p w14:paraId="6629C2A0" w14:textId="77777777" w:rsidR="00F64DB7" w:rsidRPr="00C34AA7" w:rsidRDefault="00F64DB7" w:rsidP="00F64DB7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3399"/>
          <w:kern w:val="28"/>
          <w:sz w:val="44"/>
          <w:szCs w:val="44"/>
          <w14:cntxtAlts/>
        </w:rPr>
      </w:pPr>
      <w:r w:rsidRPr="00C34AA7">
        <w:rPr>
          <w:rFonts w:ascii="Calibri" w:eastAsia="Times New Roman" w:hAnsi="Calibri" w:cs="Times New Roman"/>
          <w:b/>
          <w:bCs/>
          <w:color w:val="FF3399"/>
          <w:kern w:val="28"/>
          <w:sz w:val="44"/>
          <w:szCs w:val="44"/>
          <w14:cntxtAlts/>
        </w:rPr>
        <w:t xml:space="preserve">Bootcamp and Strength </w:t>
      </w:r>
    </w:p>
    <w:p w14:paraId="6B1C6CE8" w14:textId="77777777" w:rsidR="00F64DB7" w:rsidRPr="00C34AA7" w:rsidRDefault="00F64DB7" w:rsidP="00F64DB7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3399"/>
          <w:kern w:val="28"/>
          <w:sz w:val="44"/>
          <w:szCs w:val="44"/>
          <w14:cntxtAlts/>
        </w:rPr>
      </w:pPr>
      <w:r w:rsidRPr="00C34AA7">
        <w:rPr>
          <w:rFonts w:ascii="Calibri" w:eastAsia="Times New Roman" w:hAnsi="Calibri" w:cs="Times New Roman"/>
          <w:b/>
          <w:bCs/>
          <w:color w:val="FF3399"/>
          <w:kern w:val="28"/>
          <w:sz w:val="44"/>
          <w:szCs w:val="44"/>
          <w14:cntxtAlts/>
        </w:rPr>
        <w:t>Zoom Options</w:t>
      </w:r>
    </w:p>
    <w:p w14:paraId="3C8AF8FE" w14:textId="77777777" w:rsidR="00F64DB7" w:rsidRPr="00F64DB7" w:rsidRDefault="00F64DB7" w:rsidP="00F64DB7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kern w:val="28"/>
          <w:sz w:val="24"/>
          <w:szCs w:val="24"/>
          <w14:cntxtAlts/>
        </w:rPr>
      </w:pPr>
      <w:r w:rsidRPr="00F64DB7">
        <w:rPr>
          <w:rFonts w:ascii="Calibri" w:eastAsia="Times New Roman" w:hAnsi="Calibri" w:cs="Times New Roman"/>
          <w:b/>
          <w:bCs/>
          <w:color w:val="000000"/>
          <w:kern w:val="28"/>
          <w:sz w:val="24"/>
          <w:szCs w:val="24"/>
          <w14:cntxtAlts/>
        </w:rPr>
        <w:t>Monthly Membership $129</w:t>
      </w:r>
    </w:p>
    <w:p w14:paraId="3A7EF3BA" w14:textId="77777777" w:rsidR="00F64DB7" w:rsidRPr="00F64DB7" w:rsidRDefault="00F64DB7" w:rsidP="00F64DB7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Any Classes, No limit! Monthly content theme to motivate.</w:t>
      </w:r>
    </w:p>
    <w:p w14:paraId="3358FD0A" w14:textId="77777777" w:rsidR="00F64DB7" w:rsidRPr="00F64DB7" w:rsidRDefault="00F64DB7" w:rsidP="00F64DB7">
      <w:pPr>
        <w:spacing w:after="0" w:line="256" w:lineRule="auto"/>
        <w:jc w:val="center"/>
        <w:rPr>
          <w:rFonts w:ascii="Calibri" w:eastAsia="Times New Roman" w:hAnsi="Calibri" w:cs="Times New Roman"/>
          <w:color w:val="000000"/>
          <w:kern w:val="28"/>
          <w:sz w:val="16"/>
          <w:szCs w:val="16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16"/>
          <w:szCs w:val="16"/>
          <w14:cntxtAlts/>
        </w:rPr>
        <w:t> </w:t>
      </w:r>
    </w:p>
    <w:p w14:paraId="77F033A2" w14:textId="77777777" w:rsidR="00F64DB7" w:rsidRPr="00F64DB7" w:rsidRDefault="00F64DB7" w:rsidP="00F64DB7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kern w:val="28"/>
          <w:sz w:val="24"/>
          <w:szCs w:val="24"/>
          <w14:cntxtAlts/>
        </w:rPr>
      </w:pPr>
      <w:r w:rsidRPr="00F64DB7">
        <w:rPr>
          <w:rFonts w:ascii="Calibri" w:eastAsia="Times New Roman" w:hAnsi="Calibri" w:cs="Times New Roman"/>
          <w:b/>
          <w:bCs/>
          <w:color w:val="000000"/>
          <w:kern w:val="28"/>
          <w:sz w:val="24"/>
          <w:szCs w:val="24"/>
          <w14:cntxtAlts/>
        </w:rPr>
        <w:t>Ten Classes Package to test the waters.</w:t>
      </w:r>
    </w:p>
    <w:p w14:paraId="54F9C73C" w14:textId="77777777" w:rsidR="00F64DB7" w:rsidRPr="00F64DB7" w:rsidRDefault="00F64DB7" w:rsidP="00F64DB7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Expires in 8 weeks from purchase. $99</w:t>
      </w:r>
    </w:p>
    <w:p w14:paraId="0D5D2C88" w14:textId="77777777" w:rsidR="00F64DB7" w:rsidRPr="00F64DB7" w:rsidRDefault="00F64DB7" w:rsidP="00F64DB7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No makeups for holidays or roll over.</w:t>
      </w:r>
    </w:p>
    <w:p w14:paraId="4A8207D1" w14:textId="77777777" w:rsidR="00F64DB7" w:rsidRPr="00F64DB7" w:rsidRDefault="00F64DB7" w:rsidP="00F64DB7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 </w:t>
      </w:r>
    </w:p>
    <w:p w14:paraId="70796DA2" w14:textId="77777777" w:rsidR="00F64DB7" w:rsidRPr="00F64DB7" w:rsidRDefault="00F64DB7" w:rsidP="00F64DB7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kern w:val="28"/>
          <w:sz w:val="24"/>
          <w:szCs w:val="24"/>
          <w14:cntxtAlts/>
        </w:rPr>
      </w:pPr>
      <w:r w:rsidRPr="00F64DB7">
        <w:rPr>
          <w:rFonts w:ascii="Calibri" w:eastAsia="Times New Roman" w:hAnsi="Calibri" w:cs="Times New Roman"/>
          <w:b/>
          <w:bCs/>
          <w:color w:val="000000"/>
          <w:kern w:val="28"/>
          <w:sz w:val="24"/>
          <w:szCs w:val="24"/>
          <w14:cntxtAlts/>
        </w:rPr>
        <w:t>Online Content Only Package $99</w:t>
      </w:r>
    </w:p>
    <w:p w14:paraId="7D6FD2B7" w14:textId="77777777" w:rsidR="00F64DB7" w:rsidRPr="00F64DB7" w:rsidRDefault="00F64DB7" w:rsidP="00F64DB7">
      <w:pPr>
        <w:spacing w:after="0" w:line="256" w:lineRule="auto"/>
        <w:jc w:val="center"/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 xml:space="preserve">For the independent fitness minded. </w:t>
      </w:r>
    </w:p>
    <w:p w14:paraId="2E950D46" w14:textId="72D21B3C" w:rsidR="00F64DB7" w:rsidRPr="00F64DB7" w:rsidRDefault="00F64DB7" w:rsidP="0091358D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16"/>
          <w:szCs w:val="16"/>
          <w14:cntxtAlts/>
        </w:rPr>
      </w:pPr>
      <w:r w:rsidRPr="00F64D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14:cntxtAlts/>
        </w:rPr>
        <w:t>  </w:t>
      </w:r>
    </w:p>
    <w:p w14:paraId="272B118B" w14:textId="03552880" w:rsidR="00F64DB7" w:rsidRPr="00F64DB7" w:rsidRDefault="00F64DB7" w:rsidP="00F64DB7">
      <w:pPr>
        <w:spacing w:after="0" w:line="256" w:lineRule="auto"/>
        <w:jc w:val="center"/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  <w:t>Includes cho</w:t>
      </w:r>
      <w:r w:rsidR="00C92987"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  <w:t>ice</w:t>
      </w:r>
      <w:r w:rsidRPr="00F64DB7"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  <w:t xml:space="preserve"> of themed content below and goal setting mapping. </w:t>
      </w:r>
    </w:p>
    <w:p w14:paraId="3A4CD68A" w14:textId="77777777" w:rsidR="00F64DB7" w:rsidRPr="00F64DB7" w:rsidRDefault="00F64DB7" w:rsidP="00F64DB7">
      <w:pPr>
        <w:spacing w:after="0" w:line="256" w:lineRule="auto"/>
        <w:jc w:val="center"/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  <w:t>Quick Start Exercise Guide</w:t>
      </w:r>
    </w:p>
    <w:p w14:paraId="30CF4C31" w14:textId="77777777" w:rsidR="00F64DB7" w:rsidRPr="00F64DB7" w:rsidRDefault="00F64DB7" w:rsidP="00F64DB7">
      <w:pPr>
        <w:spacing w:after="0" w:line="256" w:lineRule="auto"/>
        <w:jc w:val="center"/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  <w:t>Crush your Cravings</w:t>
      </w:r>
    </w:p>
    <w:p w14:paraId="1BAAC866" w14:textId="77777777" w:rsidR="00F64DB7" w:rsidRPr="00F64DB7" w:rsidRDefault="00F64DB7" w:rsidP="00F64DB7">
      <w:pPr>
        <w:spacing w:after="0" w:line="256" w:lineRule="auto"/>
        <w:jc w:val="center"/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  <w:t>Body Confidence Guide</w:t>
      </w:r>
    </w:p>
    <w:p w14:paraId="01D6A74F" w14:textId="77777777" w:rsidR="00F64DB7" w:rsidRPr="00F64DB7" w:rsidRDefault="00F64DB7" w:rsidP="0091358D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color w:val="000000"/>
          <w:kern w:val="28"/>
          <w:sz w:val="16"/>
          <w:szCs w:val="16"/>
          <w14:cntxtAlts/>
        </w:rPr>
      </w:pPr>
      <w:r w:rsidRPr="00F64D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14:cntxtAlts/>
        </w:rPr>
        <w:t> </w:t>
      </w:r>
    </w:p>
    <w:p w14:paraId="22DD224C" w14:textId="77777777" w:rsidR="00F64DB7" w:rsidRPr="00F64DB7" w:rsidRDefault="00F64DB7" w:rsidP="0091358D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  <w:t>All sessions begin with a comprehensive fitness interview.</w:t>
      </w:r>
    </w:p>
    <w:p w14:paraId="1879719D" w14:textId="77777777" w:rsidR="00F64DB7" w:rsidRPr="00F64DB7" w:rsidRDefault="00F64DB7" w:rsidP="00F64DB7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  <w:t xml:space="preserve">Establish </w:t>
      </w:r>
      <w:proofErr w:type="gramStart"/>
      <w:r w:rsidRPr="00F64DB7"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  <w:t>short and long term</w:t>
      </w:r>
      <w:proofErr w:type="gramEnd"/>
      <w:r w:rsidRPr="00F64DB7"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  <w:t xml:space="preserve"> goals, </w:t>
      </w:r>
    </w:p>
    <w:p w14:paraId="060860C4" w14:textId="77777777" w:rsidR="00F64DB7" w:rsidRPr="00F64DB7" w:rsidRDefault="00F64DB7" w:rsidP="00F64DB7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  <w:t>Past injuries, and posture assessment.</w:t>
      </w:r>
    </w:p>
    <w:p w14:paraId="0A74F2AF" w14:textId="77777777" w:rsidR="00F64DB7" w:rsidRPr="00F64DB7" w:rsidRDefault="00F64DB7" w:rsidP="00F64DB7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  <w:t>We will focus on the whole body</w:t>
      </w:r>
    </w:p>
    <w:p w14:paraId="438ECEE2" w14:textId="77777777" w:rsidR="00F64DB7" w:rsidRPr="00F64DB7" w:rsidRDefault="00F64DB7" w:rsidP="00F64DB7">
      <w:pPr>
        <w:widowControl w:val="0"/>
        <w:spacing w:after="0" w:line="285" w:lineRule="auto"/>
        <w:ind w:left="360" w:hanging="360"/>
        <w:jc w:val="center"/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</w:pPr>
      <w:r w:rsidRPr="00F64DB7">
        <w:rPr>
          <w:rFonts w:ascii="Calibri" w:eastAsia="Times New Roman" w:hAnsi="Calibri" w:cs="Times New Roman"/>
          <w:color w:val="000000"/>
          <w:kern w:val="28"/>
          <w:sz w:val="22"/>
          <w:szCs w:val="22"/>
          <w:lang w:val="x-none"/>
          <w14:ligatures w14:val="standard"/>
          <w14:cntxtAlts/>
        </w:rPr>
        <w:t>O</w:t>
      </w:r>
      <w:r w:rsidRPr="00F64DB7">
        <w:rPr>
          <w:rFonts w:ascii="Calibri" w:eastAsia="Times New Roman" w:hAnsi="Calibri" w:cs="Times New Roman"/>
          <w:color w:val="000000"/>
          <w:kern w:val="28"/>
          <w:sz w:val="22"/>
          <w:szCs w:val="22"/>
          <w14:ligatures w14:val="standard"/>
          <w14:cntxtAlts/>
        </w:rPr>
        <w:t> </w:t>
      </w:r>
      <w:r w:rsidRPr="00F64DB7">
        <w:rPr>
          <w:rFonts w:ascii="Calibri" w:eastAsia="Times New Roman" w:hAnsi="Calibri" w:cs="Times New Roman"/>
          <w:color w:val="000000"/>
          <w:kern w:val="28"/>
          <w:sz w:val="22"/>
          <w:szCs w:val="22"/>
          <w14:cntxtAlts/>
        </w:rPr>
        <w:t xml:space="preserve">Flexibility • Range of Motion • Strength • Posture • Balance • Mind-Set </w:t>
      </w:r>
    </w:p>
    <w:p w14:paraId="11E24FD5" w14:textId="77777777" w:rsidR="0091358D" w:rsidRDefault="0091358D" w:rsidP="0091358D">
      <w:pPr>
        <w:widowControl w:val="0"/>
        <w:spacing w:after="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14:cntxtAlts/>
        </w:rPr>
      </w:pPr>
    </w:p>
    <w:p w14:paraId="28C33CC7" w14:textId="77777777" w:rsidR="0091358D" w:rsidRDefault="0091358D" w:rsidP="0091358D">
      <w:pPr>
        <w:widowControl w:val="0"/>
        <w:spacing w:after="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14:cntxtAlts/>
        </w:rPr>
      </w:pPr>
    </w:p>
    <w:p w14:paraId="7E839BC2" w14:textId="77777777" w:rsidR="00C34AA7" w:rsidRDefault="00C34AA7" w:rsidP="0091358D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</w:pPr>
    </w:p>
    <w:p w14:paraId="59D127EF" w14:textId="77777777" w:rsidR="00C34AA7" w:rsidRDefault="00C34AA7" w:rsidP="0091358D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</w:pPr>
    </w:p>
    <w:p w14:paraId="4CFB8391" w14:textId="0291F007" w:rsidR="0091358D" w:rsidRPr="0091358D" w:rsidRDefault="0091358D" w:rsidP="0091358D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</w:pPr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 xml:space="preserve">George </w:t>
      </w:r>
      <w:proofErr w:type="spellStart"/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Byran</w:t>
      </w:r>
      <w:proofErr w:type="spellEnd"/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 xml:space="preserve"> Golf and Duckworth </w:t>
      </w:r>
      <w:r w:rsidR="00C34AA7"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Fitness are</w:t>
      </w:r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 xml:space="preserve"> merging a holistic approach to Fitness and Golf. We want you to feel strong from the inside out, enjoying family and </w:t>
      </w:r>
      <w:proofErr w:type="gramStart"/>
      <w:r w:rsidR="00C34AA7"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life</w:t>
      </w:r>
      <w:r w:rsidR="00C92987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;</w:t>
      </w:r>
      <w:proofErr w:type="gramEnd"/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 xml:space="preserve"> especially golf. </w:t>
      </w:r>
    </w:p>
    <w:p w14:paraId="67F32D50" w14:textId="77777777" w:rsidR="0091358D" w:rsidRPr="0091358D" w:rsidRDefault="0091358D" w:rsidP="0091358D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</w:pPr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 </w:t>
      </w:r>
    </w:p>
    <w:p w14:paraId="771E3585" w14:textId="68A76E30" w:rsidR="0091358D" w:rsidRPr="0091358D" w:rsidRDefault="0091358D" w:rsidP="0091358D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</w:pPr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Understanding how your strength, posture, balance, and flexibility affects the joints and muscles will help you control your swing.</w:t>
      </w:r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textFill>
            <w14:solidFill>
              <w14:srgbClr w14:val="000000">
                <w14:alpha w14:val="48000"/>
              </w14:srgbClr>
            </w14:solidFill>
          </w14:textFill>
          <w14:cntxtAlts/>
        </w:rPr>
        <w:t xml:space="preserve"> </w:t>
      </w:r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Please</w:t>
      </w:r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textFill>
            <w14:solidFill>
              <w14:srgbClr w14:val="000000">
                <w14:alpha w14:val="48000"/>
              </w14:srgbClr>
            </w14:solidFill>
          </w14:textFill>
          <w14:cntxtAlts/>
        </w:rPr>
        <w:t xml:space="preserve"> </w:t>
      </w:r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 xml:space="preserve">call to set up an initial Evaluation. You will be </w:t>
      </w:r>
      <w:r w:rsidR="00C92987"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assign</w:t>
      </w:r>
      <w:r w:rsidR="00C92987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ed</w:t>
      </w:r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 xml:space="preserve"> a program and work with a NASM certified trainer and/or a golf professional.</w:t>
      </w:r>
    </w:p>
    <w:p w14:paraId="5CF818E4" w14:textId="77777777" w:rsidR="0091358D" w:rsidRPr="0091358D" w:rsidRDefault="0091358D" w:rsidP="0091358D">
      <w:pPr>
        <w:widowControl w:val="0"/>
        <w:spacing w:after="0" w:line="285" w:lineRule="auto"/>
        <w:jc w:val="both"/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</w:pPr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 xml:space="preserve"> </w:t>
      </w:r>
    </w:p>
    <w:p w14:paraId="34DFBA1F" w14:textId="66A7AAFC" w:rsidR="0091358D" w:rsidRPr="0091358D" w:rsidRDefault="0091358D" w:rsidP="0091358D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</w:pPr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 xml:space="preserve">Weekly videos and recommended at-home exercises are what makes our program </w:t>
      </w:r>
      <w:r w:rsidR="00C34AA7"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complete Start</w:t>
      </w:r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 xml:space="preserve"> now to reap the benefits</w:t>
      </w:r>
    </w:p>
    <w:p w14:paraId="05F40232" w14:textId="77777777" w:rsidR="0091358D" w:rsidRPr="0091358D" w:rsidRDefault="0091358D" w:rsidP="0091358D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</w:pPr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 xml:space="preserve">Better movement equals playing better golf! </w:t>
      </w:r>
    </w:p>
    <w:p w14:paraId="6B99B379" w14:textId="57CE64BD" w:rsidR="0091358D" w:rsidRPr="0091358D" w:rsidRDefault="0091358D" w:rsidP="0091358D">
      <w:pPr>
        <w:widowControl w:val="0"/>
        <w:spacing w:after="0" w:line="285" w:lineRule="auto"/>
        <w:jc w:val="both"/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</w:pPr>
      <w:r w:rsidRPr="0091358D">
        <w:rPr>
          <w:rFonts w:ascii="Calibri" w:eastAsia="Times New Roman" w:hAnsi="Calibri" w:cs="Times New Roman"/>
          <w:color w:val="000000"/>
          <w:kern w:val="28"/>
          <w:sz w:val="24"/>
          <w:szCs w:val="24"/>
          <w14:cntxtAlts/>
        </w:rPr>
        <w:t> </w:t>
      </w:r>
    </w:p>
    <w:p w14:paraId="02871575" w14:textId="4F175156" w:rsidR="0091358D" w:rsidRPr="0091358D" w:rsidRDefault="00C34AA7" w:rsidP="00C34AA7">
      <w:pPr>
        <w:widowControl w:val="0"/>
        <w:spacing w:after="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14:cntxtAlts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</w:rPr>
        <w:drawing>
          <wp:inline distT="0" distB="0" distL="0" distR="0" wp14:anchorId="13DE4229" wp14:editId="0EAE4846">
            <wp:extent cx="2362200" cy="1771650"/>
            <wp:effectExtent l="0" t="9525" r="9525" b="9525"/>
            <wp:docPr id="1" name="Picture 1" descr="A picture containing grass, person, archery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person, archery, weap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3065" cy="177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A02BF" w14:textId="308390F5" w:rsidR="0091358D" w:rsidRDefault="0091358D" w:rsidP="0091358D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8"/>
          <w:szCs w:val="28"/>
          <w14:cntxtAlts/>
        </w:rPr>
      </w:pPr>
      <w:r w:rsidRPr="0091358D">
        <w:rPr>
          <w:rFonts w:ascii="Calibri" w:eastAsia="Times New Roman" w:hAnsi="Calibri" w:cs="Times New Roman"/>
          <w:color w:val="000000"/>
          <w:kern w:val="28"/>
          <w:sz w:val="28"/>
          <w:szCs w:val="28"/>
          <w14:cntxtAlts/>
        </w:rPr>
        <w:t> </w:t>
      </w:r>
    </w:p>
    <w:p w14:paraId="2E483E2B" w14:textId="77777777" w:rsidR="0091358D" w:rsidRPr="0091358D" w:rsidRDefault="0091358D" w:rsidP="0091358D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b/>
          <w:bCs/>
          <w:color w:val="000000"/>
          <w:kern w:val="28"/>
          <w:sz w:val="28"/>
          <w:szCs w:val="28"/>
          <w14:cntxtAlts/>
        </w:rPr>
      </w:pPr>
      <w:r w:rsidRPr="0091358D">
        <w:rPr>
          <w:rFonts w:ascii="Calibri" w:eastAsia="Times New Roman" w:hAnsi="Calibri" w:cs="Times New Roman"/>
          <w:b/>
          <w:bCs/>
          <w:color w:val="006600"/>
          <w:kern w:val="28"/>
          <w:sz w:val="28"/>
          <w:szCs w:val="28"/>
          <w14:cntxtAlts/>
        </w:rPr>
        <w:t>C</w:t>
      </w:r>
      <w:r w:rsidRPr="0091358D">
        <w:rPr>
          <w:rFonts w:ascii="Calibri" w:eastAsia="Times New Roman" w:hAnsi="Calibri" w:cs="Times New Roman"/>
          <w:b/>
          <w:bCs/>
          <w:color w:val="000000"/>
          <w:kern w:val="28"/>
          <w:sz w:val="28"/>
          <w:szCs w:val="28"/>
          <w14:cntxtAlts/>
        </w:rPr>
        <w:t xml:space="preserve">lasses are conducted online or </w:t>
      </w:r>
    </w:p>
    <w:p w14:paraId="2485B6DD" w14:textId="77777777" w:rsidR="0091358D" w:rsidRPr="0091358D" w:rsidRDefault="0091358D" w:rsidP="0091358D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b/>
          <w:bCs/>
          <w:color w:val="000000"/>
          <w:kern w:val="28"/>
          <w:sz w:val="28"/>
          <w:szCs w:val="28"/>
          <w14:cntxtAlts/>
        </w:rPr>
      </w:pPr>
      <w:r w:rsidRPr="0091358D">
        <w:rPr>
          <w:rFonts w:ascii="Calibri" w:eastAsia="Times New Roman" w:hAnsi="Calibri" w:cs="Times New Roman"/>
          <w:b/>
          <w:bCs/>
          <w:color w:val="000000"/>
          <w:kern w:val="28"/>
          <w:sz w:val="28"/>
          <w:szCs w:val="28"/>
          <w14:cntxtAlts/>
        </w:rPr>
        <w:t>GBGA Learning Center</w:t>
      </w:r>
    </w:p>
    <w:p w14:paraId="38C4FB73" w14:textId="77777777" w:rsidR="0091358D" w:rsidRPr="0091358D" w:rsidRDefault="0091358D" w:rsidP="0091358D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8"/>
          <w:szCs w:val="28"/>
          <w14:cntxtAlts/>
        </w:rPr>
      </w:pPr>
      <w:r w:rsidRPr="0091358D">
        <w:rPr>
          <w:rFonts w:ascii="Calibri" w:eastAsia="Times New Roman" w:hAnsi="Calibri" w:cs="Times New Roman"/>
          <w:color w:val="000000"/>
          <w:kern w:val="28"/>
          <w:sz w:val="28"/>
          <w:szCs w:val="28"/>
          <w14:cntxtAlts/>
        </w:rPr>
        <w:t>1080 Mt Vernon Church Road</w:t>
      </w:r>
    </w:p>
    <w:p w14:paraId="58A38D7D" w14:textId="747DE587" w:rsidR="00F64DB7" w:rsidRPr="00286C93" w:rsidRDefault="0091358D" w:rsidP="00286C93">
      <w:pPr>
        <w:widowControl w:val="0"/>
        <w:spacing w:after="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8"/>
          <w:szCs w:val="28"/>
          <w14:cntxtAlts/>
        </w:rPr>
      </w:pPr>
      <w:r w:rsidRPr="0091358D">
        <w:rPr>
          <w:rFonts w:ascii="Calibri" w:eastAsia="Times New Roman" w:hAnsi="Calibri" w:cs="Times New Roman"/>
          <w:color w:val="000000"/>
          <w:kern w:val="28"/>
          <w:sz w:val="28"/>
          <w:szCs w:val="28"/>
          <w14:cntxtAlts/>
        </w:rPr>
        <w:t>Chapin, SC  29036</w:t>
      </w:r>
    </w:p>
    <w:sectPr w:rsidR="00F64DB7" w:rsidRPr="00286C93" w:rsidSect="00F64DB7">
      <w:type w:val="continuous"/>
      <w:pgSz w:w="15840" w:h="12240" w:orient="landscape" w:code="1"/>
      <w:pgMar w:top="630" w:right="720" w:bottom="720" w:left="720" w:header="720" w:footer="720" w:gutter="0"/>
      <w:cols w:num="2"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F440FD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21DAF15A"/>
    <w:lvl w:ilvl="0">
      <w:start w:val="1"/>
      <w:numFmt w:val="bullet"/>
      <w:pStyle w:val="ListBullet"/>
      <w:lvlText w:val="•"/>
      <w:lvlJc w:val="left"/>
      <w:pPr>
        <w:tabs>
          <w:tab w:val="num" w:pos="360"/>
        </w:tabs>
        <w:ind w:left="360" w:hanging="360"/>
      </w:pPr>
      <w:rPr>
        <w:rFonts w:ascii="Constantia" w:hAnsi="Constantia" w:hint="default"/>
        <w:color w:val="EF4623" w:themeColor="accent1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  <w:num w:numId="8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EDA"/>
    <w:rsid w:val="00286C93"/>
    <w:rsid w:val="005F2EDA"/>
    <w:rsid w:val="00771959"/>
    <w:rsid w:val="0091358D"/>
    <w:rsid w:val="00960BC9"/>
    <w:rsid w:val="00A74156"/>
    <w:rsid w:val="00B02137"/>
    <w:rsid w:val="00B21368"/>
    <w:rsid w:val="00C34AA7"/>
    <w:rsid w:val="00C92987"/>
    <w:rsid w:val="00DB1DFC"/>
    <w:rsid w:val="00F64DB7"/>
    <w:rsid w:val="00FF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6BEC96"/>
  <w15:chartTrackingRefBased/>
  <w15:docId w15:val="{0DEE1E2E-F67C-4AD3-B776-F8D666CF6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uiPriority="29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keepNext/>
      <w:keepLines/>
      <w:pBdr>
        <w:bottom w:val="single" w:sz="8" w:space="8" w:color="000000" w:themeColor="text1"/>
      </w:pBdr>
      <w:spacing w:before="480" w:after="240"/>
      <w:contextualSpacing/>
      <w:outlineLvl w:val="0"/>
    </w:pPr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paragraph" w:styleId="Heading2">
    <w:name w:val="heading 2"/>
    <w:basedOn w:val="Normal"/>
    <w:link w:val="Heading2Char"/>
    <w:uiPriority w:val="1"/>
    <w:unhideWhenUsed/>
    <w:qFormat/>
    <w:pPr>
      <w:keepNext/>
      <w:keepLines/>
      <w:pBdr>
        <w:bottom w:val="single" w:sz="8" w:space="4" w:color="000000" w:themeColor="text1"/>
      </w:pBdr>
      <w:spacing w:before="480" w:after="240"/>
      <w:contextualSpacing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36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qFormat/>
    <w:pPr>
      <w:spacing w:after="0" w:line="240" w:lineRule="auto"/>
    </w:pPr>
  </w:style>
  <w:style w:type="table" w:customStyle="1" w:styleId="BrochureHostTable">
    <w:name w:val="Brochure Host Table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</w:p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Quote">
    <w:name w:val="Quote"/>
    <w:basedOn w:val="Normal"/>
    <w:next w:val="Normal"/>
    <w:link w:val="QuoteChar"/>
    <w:uiPriority w:val="10"/>
    <w:qFormat/>
    <w:rPr>
      <w:i/>
      <w:iCs/>
      <w:color w:val="EF4623" w:themeColor="accent1"/>
      <w:sz w:val="24"/>
    </w:rPr>
  </w:style>
  <w:style w:type="character" w:customStyle="1" w:styleId="QuoteChar">
    <w:name w:val="Quote Char"/>
    <w:basedOn w:val="DefaultParagraphFont"/>
    <w:link w:val="Quote"/>
    <w:uiPriority w:val="10"/>
    <w:rPr>
      <w:i/>
      <w:iCs/>
      <w:color w:val="EF4623" w:themeColor="accent1"/>
      <w:sz w:val="24"/>
    </w:rPr>
  </w:style>
  <w:style w:type="paragraph" w:styleId="Subtitle">
    <w:name w:val="Subtitle"/>
    <w:basedOn w:val="Normal"/>
    <w:link w:val="SubtitleChar"/>
    <w:uiPriority w:val="5"/>
    <w:qFormat/>
    <w:pPr>
      <w:numPr>
        <w:ilvl w:val="1"/>
      </w:numPr>
      <w:pBdr>
        <w:bottom w:val="single" w:sz="8" w:space="4" w:color="000000" w:themeColor="text1"/>
      </w:pBdr>
      <w:spacing w:before="120" w:after="120" w:line="240" w:lineRule="auto"/>
      <w:contextualSpacing/>
    </w:pPr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5"/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120" w:after="160" w:line="240" w:lineRule="auto"/>
      <w:contextualSpacing/>
    </w:pPr>
    <w:rPr>
      <w:rFonts w:asciiTheme="majorHAnsi" w:eastAsiaTheme="majorEastAsia" w:hAnsiTheme="majorHAnsi" w:cstheme="majorBidi"/>
      <w:b/>
      <w:color w:val="EF4623" w:themeColor="accent1"/>
      <w:kern w:val="28"/>
      <w:sz w:val="76"/>
      <w:szCs w:val="52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b/>
      <w:color w:val="EF4623" w:themeColor="accent1"/>
      <w:kern w:val="28"/>
      <w:sz w:val="76"/>
      <w:szCs w:val="5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ontactInfo">
    <w:name w:val="Contact Info"/>
    <w:basedOn w:val="Normal"/>
    <w:uiPriority w:val="2"/>
    <w:qFormat/>
    <w:pPr>
      <w:spacing w:after="40"/>
      <w:ind w:right="144"/>
    </w:pPr>
    <w:rPr>
      <w:color w:val="EF4623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404040" w:themeColor="text1" w:themeTint="BF"/>
      <w:sz w:val="16"/>
      <w:szCs w:val="16"/>
    </w:rPr>
  </w:style>
  <w:style w:type="paragraph" w:customStyle="1" w:styleId="RecipientName">
    <w:name w:val="Recipient Name"/>
    <w:basedOn w:val="Normal"/>
    <w:uiPriority w:val="3"/>
    <w:qFormat/>
    <w:pPr>
      <w:spacing w:before="1200" w:after="0"/>
      <w:contextualSpacing/>
    </w:pPr>
    <w:rPr>
      <w:b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</w:rPr>
  </w:style>
  <w:style w:type="paragraph" w:customStyle="1" w:styleId="RecipientAddress">
    <w:name w:val="Recipient Address"/>
    <w:basedOn w:val="Normal"/>
    <w:uiPriority w:val="4"/>
    <w:qFormat/>
    <w:pPr>
      <w:spacing w:after="0"/>
    </w:pPr>
  </w:style>
  <w:style w:type="paragraph" w:styleId="Caption">
    <w:name w:val="caption"/>
    <w:basedOn w:val="Normal"/>
    <w:uiPriority w:val="1"/>
    <w:qFormat/>
    <w:pPr>
      <w:spacing w:before="120" w:after="120" w:line="240" w:lineRule="auto"/>
      <w:ind w:left="144" w:right="144"/>
    </w:pPr>
    <w:rPr>
      <w:iCs/>
      <w:color w:val="auto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</w:rPr>
  </w:style>
  <w:style w:type="paragraph" w:styleId="ListNumber">
    <w:name w:val="List Number"/>
    <w:basedOn w:val="Normal"/>
    <w:uiPriority w:val="10"/>
    <w:qFormat/>
    <w:pPr>
      <w:numPr>
        <w:numId w:val="7"/>
      </w:numPr>
      <w:tabs>
        <w:tab w:val="left" w:pos="360"/>
      </w:tabs>
      <w:contextualSpacing/>
    </w:p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4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Tri-fold%20brochure%20(Red%20and%20Black%20design).dotx" TargetMode="External"/></Relationships>
</file>

<file path=word/theme/theme1.xml><?xml version="1.0" encoding="utf-8"?>
<a:theme xmlns:a="http://schemas.openxmlformats.org/drawingml/2006/main" name="Red and Black Business Set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F2A163A-7B2B-4573-B5F9-B12DED1C71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(Red and Black design)</Template>
  <TotalTime>2</TotalTime>
  <Pages>2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George Bryan</cp:lastModifiedBy>
  <cp:revision>3</cp:revision>
  <cp:lastPrinted>2020-12-22T14:56:00Z</cp:lastPrinted>
  <dcterms:created xsi:type="dcterms:W3CDTF">2020-12-15T14:26:00Z</dcterms:created>
  <dcterms:modified xsi:type="dcterms:W3CDTF">2020-12-22T14:56:00Z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TC028051419991</vt:lpwstr>
  </property>
</Properties>
</file>